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48D13E6" w14:textId="77777777" w:rsidR="00EC3DBA" w:rsidRPr="001C3C92" w:rsidRDefault="0088002C" w:rsidP="00DF7F7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13433" wp14:editId="177C539C">
                <wp:simplePos x="0" y="0"/>
                <wp:positionH relativeFrom="page">
                  <wp:posOffset>5295900</wp:posOffset>
                </wp:positionH>
                <wp:positionV relativeFrom="page">
                  <wp:posOffset>3854450</wp:posOffset>
                </wp:positionV>
                <wp:extent cx="4419600" cy="1752600"/>
                <wp:effectExtent l="0" t="0" r="19050" b="19050"/>
                <wp:wrapNone/>
                <wp:docPr id="1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1752600"/>
                        </a:xfrm>
                        <a:prstGeom prst="rect">
                          <a:avLst/>
                        </a:prstGeom>
                        <a:solidFill>
                          <a:srgbClr val="BE2D3C"/>
                        </a:solidFill>
                        <a:ln w="19050" algn="ctr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54C35F" w14:textId="77777777" w:rsidR="0088002C" w:rsidRPr="0088002C" w:rsidRDefault="0088002C" w:rsidP="0088002C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  <w:r w:rsidRPr="0088002C">
                              <w:rPr>
                                <w:sz w:val="40"/>
                                <w:szCs w:val="40"/>
                              </w:rPr>
                              <w:t>Official 501c3- Federally Recognized Non-Profit!!!</w:t>
                            </w:r>
                          </w:p>
                          <w:p w14:paraId="4ED7C5F0" w14:textId="77777777" w:rsidR="0088002C" w:rsidRPr="0088002C" w:rsidRDefault="0088002C" w:rsidP="0088002C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 w:rsidRPr="0088002C">
                              <w:rPr>
                                <w:sz w:val="28"/>
                                <w:szCs w:val="28"/>
                              </w:rPr>
                              <w:t xml:space="preserve">Like us on </w:t>
                            </w:r>
                            <w:proofErr w:type="spellStart"/>
                            <w:r w:rsidRPr="0088002C">
                              <w:rPr>
                                <w:sz w:val="28"/>
                                <w:szCs w:val="28"/>
                              </w:rPr>
                              <w:t>facebook</w:t>
                            </w:r>
                            <w:proofErr w:type="spellEnd"/>
                            <w:r w:rsidRPr="0088002C">
                              <w:rPr>
                                <w:sz w:val="28"/>
                                <w:szCs w:val="28"/>
                              </w:rPr>
                              <w:t xml:space="preserve"> @ Coats of Friendship</w:t>
                            </w:r>
                            <w:r w:rsidR="003849F4">
                              <w:rPr>
                                <w:sz w:val="28"/>
                                <w:szCs w:val="28"/>
                              </w:rPr>
                              <w:t xml:space="preserve"> – Hanover Chapter</w:t>
                            </w:r>
                            <w:r w:rsidRPr="0088002C">
                              <w:rPr>
                                <w:sz w:val="28"/>
                                <w:szCs w:val="28"/>
                              </w:rPr>
                              <w:t>!!!!!</w:t>
                            </w:r>
                          </w:p>
                          <w:p w14:paraId="46D16B65" w14:textId="77777777" w:rsidR="0088002C" w:rsidRPr="0088002C" w:rsidRDefault="00EF4FDE" w:rsidP="0088002C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717-968-2086</w:t>
                            </w:r>
                            <w:r w:rsidR="0088002C" w:rsidRPr="0088002C">
                              <w:rPr>
                                <w:sz w:val="28"/>
                                <w:szCs w:val="28"/>
                              </w:rPr>
                              <w:t xml:space="preserve"> coatsoffriendship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hanover</w:t>
                            </w:r>
                            <w:r w:rsidR="0088002C" w:rsidRPr="0088002C">
                              <w:rPr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gmail</w:t>
                            </w:r>
                            <w:r w:rsidR="0088002C" w:rsidRPr="0088002C">
                              <w:rPr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  <w:p w14:paraId="6B11D66F" w14:textId="77777777" w:rsidR="00D71D00" w:rsidRPr="002A1CEB" w:rsidRDefault="00D71D00" w:rsidP="002A1CE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413433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417pt;margin-top:303.5pt;width:348pt;height:13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" fillcolor="#be2d3c" strokecolor="#fc6" strokeweight="1.5pt">
                <v:textbox>
                  <w:txbxContent>
                    <w:p w14:paraId="0054C35F" w14:textId="77777777" w:rsidR="0088002C" w:rsidRPr="0088002C" w:rsidRDefault="0088002C" w:rsidP="0088002C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  <w:r w:rsidRPr="0088002C">
                        <w:rPr>
                          <w:sz w:val="40"/>
                          <w:szCs w:val="40"/>
                        </w:rPr>
                        <w:t>Official 501c3- Federally Recognized Non-Profit!!!</w:t>
                      </w:r>
                    </w:p>
                    <w:p w14:paraId="4ED7C5F0" w14:textId="77777777" w:rsidR="0088002C" w:rsidRPr="0088002C" w:rsidRDefault="0088002C" w:rsidP="0088002C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 w:rsidRPr="0088002C">
                        <w:rPr>
                          <w:sz w:val="28"/>
                          <w:szCs w:val="28"/>
                        </w:rPr>
                        <w:t xml:space="preserve">Like us on </w:t>
                      </w:r>
                      <w:proofErr w:type="spellStart"/>
                      <w:r w:rsidRPr="0088002C">
                        <w:rPr>
                          <w:sz w:val="28"/>
                          <w:szCs w:val="28"/>
                        </w:rPr>
                        <w:t>facebook</w:t>
                      </w:r>
                      <w:proofErr w:type="spellEnd"/>
                      <w:r w:rsidRPr="0088002C">
                        <w:rPr>
                          <w:sz w:val="28"/>
                          <w:szCs w:val="28"/>
                        </w:rPr>
                        <w:t xml:space="preserve"> @ Coats of Friendship</w:t>
                      </w:r>
                      <w:r w:rsidR="003849F4">
                        <w:rPr>
                          <w:sz w:val="28"/>
                          <w:szCs w:val="28"/>
                        </w:rPr>
                        <w:t xml:space="preserve"> – Hanover Chapter</w:t>
                      </w:r>
                      <w:r w:rsidRPr="0088002C">
                        <w:rPr>
                          <w:sz w:val="28"/>
                          <w:szCs w:val="28"/>
                        </w:rPr>
                        <w:t>!!!!!</w:t>
                      </w:r>
                    </w:p>
                    <w:p w14:paraId="46D16B65" w14:textId="77777777" w:rsidR="0088002C" w:rsidRPr="0088002C" w:rsidRDefault="00EF4FDE" w:rsidP="0088002C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717-968-2086</w:t>
                      </w:r>
                      <w:r w:rsidR="0088002C" w:rsidRPr="0088002C">
                        <w:rPr>
                          <w:sz w:val="28"/>
                          <w:szCs w:val="28"/>
                        </w:rPr>
                        <w:t xml:space="preserve"> coatsoffriendship</w:t>
                      </w:r>
                      <w:r>
                        <w:rPr>
                          <w:sz w:val="28"/>
                          <w:szCs w:val="28"/>
                        </w:rPr>
                        <w:t>hanover</w:t>
                      </w:r>
                      <w:r w:rsidR="0088002C" w:rsidRPr="0088002C">
                        <w:rPr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sz w:val="28"/>
                          <w:szCs w:val="28"/>
                        </w:rPr>
                        <w:t>gmail</w:t>
                      </w:r>
                      <w:r w:rsidR="0088002C" w:rsidRPr="0088002C">
                        <w:rPr>
                          <w:sz w:val="28"/>
                          <w:szCs w:val="28"/>
                        </w:rPr>
                        <w:t>.com</w:t>
                      </w:r>
                    </w:p>
                    <w:p w14:paraId="6B11D66F" w14:textId="77777777" w:rsidR="00D71D00" w:rsidRPr="002A1CEB" w:rsidRDefault="00D71D00" w:rsidP="002A1CE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03B4D" wp14:editId="790FB237">
                <wp:simplePos x="0" y="0"/>
                <wp:positionH relativeFrom="page">
                  <wp:posOffset>370205</wp:posOffset>
                </wp:positionH>
                <wp:positionV relativeFrom="page">
                  <wp:posOffset>2063750</wp:posOffset>
                </wp:positionV>
                <wp:extent cx="1878330" cy="2205355"/>
                <wp:effectExtent l="0" t="0" r="0" b="0"/>
                <wp:wrapNone/>
                <wp:docPr id="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2205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B1323E" w14:textId="77777777" w:rsidR="00403194" w:rsidRPr="00CD73B3" w:rsidRDefault="00AD529F" w:rsidP="004031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47573" wp14:editId="456A9B69">
                                  <wp:extent cx="1695450" cy="1663700"/>
                                  <wp:effectExtent l="0" t="0" r="0" b="0"/>
                                  <wp:docPr id="7" name="Picture 7" descr="C:\Users\trankin\Desktop\coats of friendship b and w- 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rankin\Desktop\coats of friendship b and w- 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03B4D" id="Text Box 38" o:spid="_x0000_s1027" type="#_x0000_t202" style="position:absolute;margin-left:29.15pt;margin-top:162.5pt;width:147.9pt;height:173.65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" filled="f" stroked="f" strokecolor="maroon">
                <v:textbox>
                  <w:txbxContent>
                    <w:p w14:paraId="3DB1323E" w14:textId="77777777" w:rsidR="00403194" w:rsidRPr="00CD73B3" w:rsidRDefault="00AD529F" w:rsidP="004031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947573" wp14:editId="456A9B69">
                            <wp:extent cx="1695450" cy="1663700"/>
                            <wp:effectExtent l="0" t="0" r="0" b="0"/>
                            <wp:docPr id="7" name="Picture 7" descr="C:\Users\trankin\Desktop\coats of friendship b and w- 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rankin\Desktop\coats of friendship b and w- 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34DF7D" wp14:editId="096EB3D4">
                <wp:simplePos x="0" y="0"/>
                <wp:positionH relativeFrom="page">
                  <wp:posOffset>444500</wp:posOffset>
                </wp:positionH>
                <wp:positionV relativeFrom="page">
                  <wp:posOffset>3797300</wp:posOffset>
                </wp:positionV>
                <wp:extent cx="4502150" cy="1771650"/>
                <wp:effectExtent l="0" t="0" r="12700" b="19050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0" cy="1771650"/>
                        </a:xfrm>
                        <a:prstGeom prst="rect">
                          <a:avLst/>
                        </a:prstGeom>
                        <a:solidFill>
                          <a:srgbClr val="BE2D3C"/>
                        </a:solidFill>
                        <a:ln w="19050" algn="ctr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0FDF6B" w14:textId="77777777" w:rsidR="003A6F7E" w:rsidRPr="0088002C" w:rsidRDefault="00656F90" w:rsidP="002A1CEB">
                            <w:pPr>
                              <w:pStyle w:val="BodyText"/>
                              <w:rPr>
                                <w:sz w:val="40"/>
                                <w:szCs w:val="40"/>
                              </w:rPr>
                            </w:pPr>
                            <w:bookmarkStart w:id="1" w:name="_Hlk521583026"/>
                            <w:r w:rsidRPr="0088002C">
                              <w:rPr>
                                <w:sz w:val="40"/>
                                <w:szCs w:val="40"/>
                              </w:rPr>
                              <w:t xml:space="preserve">Official 501c3- Federally </w:t>
                            </w:r>
                            <w:r w:rsidR="00AD529F" w:rsidRPr="0088002C">
                              <w:rPr>
                                <w:sz w:val="40"/>
                                <w:szCs w:val="40"/>
                              </w:rPr>
                              <w:t>Recognized</w:t>
                            </w:r>
                            <w:r w:rsidRPr="0088002C">
                              <w:rPr>
                                <w:sz w:val="40"/>
                                <w:szCs w:val="40"/>
                              </w:rPr>
                              <w:t xml:space="preserve"> Non-Profit!!!</w:t>
                            </w:r>
                          </w:p>
                          <w:p w14:paraId="23FAECAE" w14:textId="77777777" w:rsidR="00656F90" w:rsidRPr="0088002C" w:rsidRDefault="00656F90" w:rsidP="002A1CEB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 w:rsidRPr="0088002C">
                              <w:rPr>
                                <w:sz w:val="28"/>
                                <w:szCs w:val="28"/>
                              </w:rPr>
                              <w:t xml:space="preserve">Like us on </w:t>
                            </w:r>
                            <w:proofErr w:type="spellStart"/>
                            <w:r w:rsidRPr="0088002C">
                              <w:rPr>
                                <w:sz w:val="28"/>
                                <w:szCs w:val="28"/>
                              </w:rPr>
                              <w:t>facebook</w:t>
                            </w:r>
                            <w:proofErr w:type="spellEnd"/>
                            <w:r w:rsidRPr="0088002C">
                              <w:rPr>
                                <w:sz w:val="28"/>
                                <w:szCs w:val="28"/>
                              </w:rPr>
                              <w:t xml:space="preserve"> @ Coats of Friendship</w:t>
                            </w:r>
                            <w:r w:rsidR="003849F4">
                              <w:rPr>
                                <w:sz w:val="28"/>
                                <w:szCs w:val="28"/>
                              </w:rPr>
                              <w:t xml:space="preserve"> – Hanover Chapter</w:t>
                            </w:r>
                            <w:r w:rsidRPr="0088002C">
                              <w:rPr>
                                <w:sz w:val="28"/>
                                <w:szCs w:val="28"/>
                              </w:rPr>
                              <w:t>!!!!!</w:t>
                            </w:r>
                          </w:p>
                          <w:p w14:paraId="6C569CC2" w14:textId="77777777" w:rsidR="0088002C" w:rsidRPr="0088002C" w:rsidRDefault="00EF4FDE" w:rsidP="0088002C">
                            <w:pPr>
                              <w:pStyle w:val="BodyTex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717-968-2086</w:t>
                            </w:r>
                            <w:r w:rsidR="0088002C" w:rsidRPr="0088002C">
                              <w:rPr>
                                <w:sz w:val="28"/>
                                <w:szCs w:val="28"/>
                              </w:rPr>
                              <w:t xml:space="preserve"> coatsoffriendship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hanover</w:t>
                            </w:r>
                            <w:r w:rsidR="0088002C" w:rsidRPr="0088002C">
                              <w:rPr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gmail</w:t>
                            </w:r>
                            <w:r w:rsidR="0088002C" w:rsidRPr="0088002C">
                              <w:rPr>
                                <w:sz w:val="28"/>
                                <w:szCs w:val="28"/>
                              </w:rPr>
                              <w:t>.com</w:t>
                            </w:r>
                          </w:p>
                          <w:bookmarkEnd w:id="1"/>
                          <w:p w14:paraId="51C8BE9A" w14:textId="77777777" w:rsidR="0088002C" w:rsidRDefault="0088002C" w:rsidP="002A1CEB">
                            <w:pPr>
                              <w:pStyle w:val="BodyText"/>
                            </w:pPr>
                          </w:p>
                          <w:p w14:paraId="1D450B2A" w14:textId="77777777" w:rsidR="0088002C" w:rsidRDefault="0088002C" w:rsidP="002A1CEB">
                            <w:pPr>
                              <w:pStyle w:val="BodyText"/>
                            </w:pPr>
                          </w:p>
                          <w:p w14:paraId="7CCA0F57" w14:textId="77777777" w:rsidR="0088002C" w:rsidRDefault="0088002C" w:rsidP="002A1CEB">
                            <w:pPr>
                              <w:pStyle w:val="BodyText"/>
                            </w:pPr>
                          </w:p>
                          <w:p w14:paraId="6EBB6893" w14:textId="77777777" w:rsidR="0088002C" w:rsidRPr="002A1CEB" w:rsidRDefault="0088002C" w:rsidP="002A1CE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4DF7D" id="Text Box 26" o:spid="_x0000_s1028" type="#_x0000_t202" style="position:absolute;margin-left:35pt;margin-top:299pt;width:354.5pt;height:139.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" fillcolor="#be2d3c" strokecolor="#fc6" strokeweight="1.5pt">
                <v:textbox>
                  <w:txbxContent>
                    <w:p w14:paraId="480FDF6B" w14:textId="77777777" w:rsidR="003A6F7E" w:rsidRPr="0088002C" w:rsidRDefault="00656F90" w:rsidP="002A1CEB">
                      <w:pPr>
                        <w:pStyle w:val="BodyText"/>
                        <w:rPr>
                          <w:sz w:val="40"/>
                          <w:szCs w:val="40"/>
                        </w:rPr>
                      </w:pPr>
                      <w:bookmarkStart w:id="2" w:name="_Hlk521583026"/>
                      <w:r w:rsidRPr="0088002C">
                        <w:rPr>
                          <w:sz w:val="40"/>
                          <w:szCs w:val="40"/>
                        </w:rPr>
                        <w:t xml:space="preserve">Official 501c3- Federally </w:t>
                      </w:r>
                      <w:r w:rsidR="00AD529F" w:rsidRPr="0088002C">
                        <w:rPr>
                          <w:sz w:val="40"/>
                          <w:szCs w:val="40"/>
                        </w:rPr>
                        <w:t>Recognized</w:t>
                      </w:r>
                      <w:r w:rsidRPr="0088002C">
                        <w:rPr>
                          <w:sz w:val="40"/>
                          <w:szCs w:val="40"/>
                        </w:rPr>
                        <w:t xml:space="preserve"> Non-Profit!!!</w:t>
                      </w:r>
                    </w:p>
                    <w:p w14:paraId="23FAECAE" w14:textId="77777777" w:rsidR="00656F90" w:rsidRPr="0088002C" w:rsidRDefault="00656F90" w:rsidP="002A1CEB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 w:rsidRPr="0088002C">
                        <w:rPr>
                          <w:sz w:val="28"/>
                          <w:szCs w:val="28"/>
                        </w:rPr>
                        <w:t xml:space="preserve">Like us on </w:t>
                      </w:r>
                      <w:proofErr w:type="spellStart"/>
                      <w:r w:rsidRPr="0088002C">
                        <w:rPr>
                          <w:sz w:val="28"/>
                          <w:szCs w:val="28"/>
                        </w:rPr>
                        <w:t>facebook</w:t>
                      </w:r>
                      <w:proofErr w:type="spellEnd"/>
                      <w:r w:rsidRPr="0088002C">
                        <w:rPr>
                          <w:sz w:val="28"/>
                          <w:szCs w:val="28"/>
                        </w:rPr>
                        <w:t xml:space="preserve"> @ Coats of Friendship</w:t>
                      </w:r>
                      <w:r w:rsidR="003849F4">
                        <w:rPr>
                          <w:sz w:val="28"/>
                          <w:szCs w:val="28"/>
                        </w:rPr>
                        <w:t xml:space="preserve"> – Hanover Chapter</w:t>
                      </w:r>
                      <w:r w:rsidRPr="0088002C">
                        <w:rPr>
                          <w:sz w:val="28"/>
                          <w:szCs w:val="28"/>
                        </w:rPr>
                        <w:t>!!!!!</w:t>
                      </w:r>
                    </w:p>
                    <w:p w14:paraId="6C569CC2" w14:textId="77777777" w:rsidR="0088002C" w:rsidRPr="0088002C" w:rsidRDefault="00EF4FDE" w:rsidP="0088002C">
                      <w:pPr>
                        <w:pStyle w:val="BodyTex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717-968-2086</w:t>
                      </w:r>
                      <w:r w:rsidR="0088002C" w:rsidRPr="0088002C">
                        <w:rPr>
                          <w:sz w:val="28"/>
                          <w:szCs w:val="28"/>
                        </w:rPr>
                        <w:t xml:space="preserve"> coatsoffriendship</w:t>
                      </w:r>
                      <w:r>
                        <w:rPr>
                          <w:sz w:val="28"/>
                          <w:szCs w:val="28"/>
                        </w:rPr>
                        <w:t>hanover</w:t>
                      </w:r>
                      <w:r w:rsidR="0088002C" w:rsidRPr="0088002C">
                        <w:rPr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sz w:val="28"/>
                          <w:szCs w:val="28"/>
                        </w:rPr>
                        <w:t>gmail</w:t>
                      </w:r>
                      <w:r w:rsidR="0088002C" w:rsidRPr="0088002C">
                        <w:rPr>
                          <w:sz w:val="28"/>
                          <w:szCs w:val="28"/>
                        </w:rPr>
                        <w:t>.com</w:t>
                      </w:r>
                    </w:p>
                    <w:bookmarkEnd w:id="2"/>
                    <w:p w14:paraId="51C8BE9A" w14:textId="77777777" w:rsidR="0088002C" w:rsidRDefault="0088002C" w:rsidP="002A1CEB">
                      <w:pPr>
                        <w:pStyle w:val="BodyText"/>
                      </w:pPr>
                    </w:p>
                    <w:p w14:paraId="1D450B2A" w14:textId="77777777" w:rsidR="0088002C" w:rsidRDefault="0088002C" w:rsidP="002A1CEB">
                      <w:pPr>
                        <w:pStyle w:val="BodyText"/>
                      </w:pPr>
                    </w:p>
                    <w:p w14:paraId="7CCA0F57" w14:textId="77777777" w:rsidR="0088002C" w:rsidRDefault="0088002C" w:rsidP="002A1CEB">
                      <w:pPr>
                        <w:pStyle w:val="BodyText"/>
                      </w:pPr>
                    </w:p>
                    <w:p w14:paraId="6EBB6893" w14:textId="77777777" w:rsidR="0088002C" w:rsidRPr="002A1CEB" w:rsidRDefault="0088002C" w:rsidP="002A1CE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F57154" wp14:editId="41098EE3">
                <wp:simplePos x="0" y="0"/>
                <wp:positionH relativeFrom="page">
                  <wp:posOffset>5448300</wp:posOffset>
                </wp:positionH>
                <wp:positionV relativeFrom="page">
                  <wp:posOffset>5289550</wp:posOffset>
                </wp:positionV>
                <wp:extent cx="4425950" cy="2686050"/>
                <wp:effectExtent l="0" t="0" r="0" b="0"/>
                <wp:wrapNone/>
                <wp:docPr id="1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0" cy="268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5E8FDF" w14:textId="77777777" w:rsidR="00656F90" w:rsidRDefault="00656F90" w:rsidP="00656F90">
                            <w:pPr>
                              <w:pStyle w:val="AddressChar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53EC1128" w14:textId="3AD7C8E4" w:rsidR="00D71D00" w:rsidRPr="0086420D" w:rsidRDefault="0088002C" w:rsidP="0086420D">
                            <w:pPr>
                              <w:pStyle w:val="AddressChar"/>
                              <w:jc w:val="left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ONGOING DROP OFF LOCATI</w:t>
                            </w:r>
                            <w:r w:rsidRPr="00656F90">
                              <w:rPr>
                                <w:b/>
                                <w:u w:val="single"/>
                              </w:rPr>
                              <w:t>ONS!!!!</w:t>
                            </w:r>
                          </w:p>
                          <w:p w14:paraId="510F6917" w14:textId="77777777" w:rsidR="000818C9" w:rsidRDefault="000818C9" w:rsidP="00F80363">
                            <w:pPr>
                              <w:pStyle w:val="AddressChar"/>
                              <w:numPr>
                                <w:ilvl w:val="0"/>
                                <w:numId w:val="13"/>
                              </w:numPr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Young Manor (Representative Kate Klunk)</w:t>
                            </w:r>
                          </w:p>
                          <w:p w14:paraId="225B1B8D" w14:textId="17A4DABD" w:rsidR="00F80363" w:rsidRDefault="000818C9" w:rsidP="000818C9">
                            <w:pPr>
                              <w:pStyle w:val="AddressChar"/>
                              <w:ind w:left="1080"/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118 Carlisle Stree</w:t>
                            </w:r>
                            <w:r w:rsidR="00B8363C">
                              <w:rPr>
                                <w:b/>
                              </w:rPr>
                              <w:t>t</w:t>
                            </w:r>
                            <w:r w:rsidR="00F80363" w:rsidRPr="00F8036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A68500A" w14:textId="77777777" w:rsidR="0030346E" w:rsidRDefault="0030346E" w:rsidP="000818C9">
                            <w:pPr>
                              <w:pStyle w:val="AddressChar"/>
                              <w:ind w:left="1080"/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</w:p>
                          <w:p w14:paraId="1C3CB8E8" w14:textId="77777777" w:rsidR="006376B4" w:rsidRDefault="006376B4" w:rsidP="00F80363">
                            <w:pPr>
                              <w:pStyle w:val="AddressChar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Hickory Falls Family Entertainment</w:t>
                            </w:r>
                          </w:p>
                          <w:p w14:paraId="608E5719" w14:textId="77777777" w:rsidR="00616358" w:rsidRDefault="00616358" w:rsidP="00F80363">
                            <w:pPr>
                              <w:pStyle w:val="AddressChar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Hanover Area Council of Churches </w:t>
                            </w:r>
                          </w:p>
                          <w:p w14:paraId="4FB04A79" w14:textId="6CA6B058" w:rsidR="00D95103" w:rsidRDefault="00A8616F" w:rsidP="00F80363">
                            <w:pPr>
                              <w:pStyle w:val="AddressChar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YWCA of Hanover </w:t>
                            </w:r>
                          </w:p>
                          <w:p w14:paraId="478A1E3D" w14:textId="1E036262" w:rsidR="0086420D" w:rsidRDefault="0086420D" w:rsidP="00F80363">
                            <w:pPr>
                              <w:pStyle w:val="AddressChar"/>
                              <w:numPr>
                                <w:ilvl w:val="0"/>
                                <w:numId w:val="13"/>
                              </w:numPr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Eyes of York Cataract &amp; Laser Center </w:t>
                            </w:r>
                          </w:p>
                          <w:p w14:paraId="02E1FA89" w14:textId="0946C947" w:rsidR="0086420D" w:rsidRPr="00F80363" w:rsidRDefault="0086420D" w:rsidP="0086420D">
                            <w:pPr>
                              <w:pStyle w:val="AddressChar"/>
                              <w:ind w:left="1080"/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1880 Kenneth Road, York, PA 17408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57154" id="Text Box 58" o:spid="_x0000_s1029" type="#_x0000_t202" style="position:absolute;margin-left:429pt;margin-top:416.5pt;width:348.5pt;height:211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" filled="f" stroked="f" strokecolor="maroon">
                <v:textbox>
                  <w:txbxContent>
                    <w:p w14:paraId="0D5E8FDF" w14:textId="77777777" w:rsidR="00656F90" w:rsidRDefault="00656F90" w:rsidP="00656F90">
                      <w:pPr>
                        <w:pStyle w:val="AddressChar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53EC1128" w14:textId="3AD7C8E4" w:rsidR="00D71D00" w:rsidRPr="0086420D" w:rsidRDefault="0088002C" w:rsidP="0086420D">
                      <w:pPr>
                        <w:pStyle w:val="AddressChar"/>
                        <w:jc w:val="left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ONGOING DROP OFF LOCATI</w:t>
                      </w:r>
                      <w:r w:rsidRPr="00656F90">
                        <w:rPr>
                          <w:b/>
                          <w:u w:val="single"/>
                        </w:rPr>
                        <w:t>ONS!!!!</w:t>
                      </w:r>
                    </w:p>
                    <w:p w14:paraId="510F6917" w14:textId="77777777" w:rsidR="000818C9" w:rsidRDefault="000818C9" w:rsidP="00F80363">
                      <w:pPr>
                        <w:pStyle w:val="AddressChar"/>
                        <w:numPr>
                          <w:ilvl w:val="0"/>
                          <w:numId w:val="13"/>
                        </w:numPr>
                        <w:contextualSpacing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Young Manor (Representative Kate </w:t>
                      </w:r>
                      <w:proofErr w:type="spellStart"/>
                      <w:r>
                        <w:rPr>
                          <w:b/>
                        </w:rPr>
                        <w:t>Klunk</w:t>
                      </w:r>
                      <w:proofErr w:type="spellEnd"/>
                      <w:r>
                        <w:rPr>
                          <w:b/>
                        </w:rPr>
                        <w:t>)</w:t>
                      </w:r>
                    </w:p>
                    <w:p w14:paraId="225B1B8D" w14:textId="17A4DABD" w:rsidR="00F80363" w:rsidRDefault="000818C9" w:rsidP="000818C9">
                      <w:pPr>
                        <w:pStyle w:val="AddressChar"/>
                        <w:ind w:left="1080"/>
                        <w:contextualSpacing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118 Carlisle Stree</w:t>
                      </w:r>
                      <w:r w:rsidR="00B8363C">
                        <w:rPr>
                          <w:b/>
                        </w:rPr>
                        <w:t>t</w:t>
                      </w:r>
                      <w:r w:rsidR="00F80363" w:rsidRPr="00F80363">
                        <w:rPr>
                          <w:b/>
                        </w:rPr>
                        <w:t xml:space="preserve"> </w:t>
                      </w:r>
                    </w:p>
                    <w:p w14:paraId="2A68500A" w14:textId="77777777" w:rsidR="0030346E" w:rsidRDefault="0030346E" w:rsidP="000818C9">
                      <w:pPr>
                        <w:pStyle w:val="AddressChar"/>
                        <w:ind w:left="1080"/>
                        <w:contextualSpacing/>
                        <w:jc w:val="left"/>
                        <w:rPr>
                          <w:b/>
                        </w:rPr>
                      </w:pPr>
                    </w:p>
                    <w:p w14:paraId="1C3CB8E8" w14:textId="77777777" w:rsidR="006376B4" w:rsidRDefault="006376B4" w:rsidP="00F80363">
                      <w:pPr>
                        <w:pStyle w:val="AddressChar"/>
                        <w:numPr>
                          <w:ilvl w:val="0"/>
                          <w:numId w:val="13"/>
                        </w:num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Hickory Falls Family Entertainment</w:t>
                      </w:r>
                    </w:p>
                    <w:p w14:paraId="608E5719" w14:textId="77777777" w:rsidR="00616358" w:rsidRDefault="00616358" w:rsidP="00F80363">
                      <w:pPr>
                        <w:pStyle w:val="AddressChar"/>
                        <w:numPr>
                          <w:ilvl w:val="0"/>
                          <w:numId w:val="13"/>
                        </w:num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Hanover Area Council of Churches </w:t>
                      </w:r>
                    </w:p>
                    <w:p w14:paraId="4FB04A79" w14:textId="6CA6B058" w:rsidR="00D95103" w:rsidRDefault="00A8616F" w:rsidP="00F80363">
                      <w:pPr>
                        <w:pStyle w:val="AddressChar"/>
                        <w:numPr>
                          <w:ilvl w:val="0"/>
                          <w:numId w:val="13"/>
                        </w:num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YWCA of Hanover </w:t>
                      </w:r>
                    </w:p>
                    <w:p w14:paraId="478A1E3D" w14:textId="1E036262" w:rsidR="0086420D" w:rsidRDefault="0086420D" w:rsidP="00F80363">
                      <w:pPr>
                        <w:pStyle w:val="AddressChar"/>
                        <w:numPr>
                          <w:ilvl w:val="0"/>
                          <w:numId w:val="13"/>
                        </w:numPr>
                        <w:contextualSpacing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Eyes of York Cataract &amp; Laser Center </w:t>
                      </w:r>
                    </w:p>
                    <w:p w14:paraId="02E1FA89" w14:textId="0946C947" w:rsidR="0086420D" w:rsidRPr="00F80363" w:rsidRDefault="0086420D" w:rsidP="0086420D">
                      <w:pPr>
                        <w:pStyle w:val="AddressChar"/>
                        <w:ind w:left="1080"/>
                        <w:contextualSpacing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1880 Kenneth Road, York, PA 17408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BB7F8C" wp14:editId="0218D29D">
                <wp:simplePos x="0" y="0"/>
                <wp:positionH relativeFrom="page">
                  <wp:posOffset>457200</wp:posOffset>
                </wp:positionH>
                <wp:positionV relativeFrom="page">
                  <wp:posOffset>5283200</wp:posOffset>
                </wp:positionV>
                <wp:extent cx="4572000" cy="2679700"/>
                <wp:effectExtent l="0" t="0" r="0" b="635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67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610E42" w14:textId="77777777" w:rsidR="00656F90" w:rsidRDefault="00656F90" w:rsidP="00656F90">
                            <w:pPr>
                              <w:pStyle w:val="AddressChar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496CEC3E" w14:textId="77777777" w:rsidR="00F80363" w:rsidRDefault="006D0C31" w:rsidP="00EB4442">
                            <w:pPr>
                              <w:pStyle w:val="AddressChar"/>
                              <w:jc w:val="left"/>
                              <w:rPr>
                                <w:b/>
                              </w:rPr>
                            </w:pPr>
                            <w:bookmarkStart w:id="2" w:name="_Hlk494916694"/>
                            <w:r>
                              <w:rPr>
                                <w:b/>
                                <w:u w:val="single"/>
                              </w:rPr>
                              <w:t>ONGOING DROP OFF LOCATI</w:t>
                            </w:r>
                            <w:r w:rsidR="00656F90" w:rsidRPr="00656F90">
                              <w:rPr>
                                <w:b/>
                                <w:u w:val="single"/>
                              </w:rPr>
                              <w:t>ONS!!!!</w:t>
                            </w:r>
                          </w:p>
                          <w:p w14:paraId="632BB5F8" w14:textId="77777777" w:rsidR="000818C9" w:rsidRDefault="000818C9" w:rsidP="00F80363">
                            <w:pPr>
                              <w:pStyle w:val="AddressChar"/>
                              <w:numPr>
                                <w:ilvl w:val="0"/>
                                <w:numId w:val="12"/>
                              </w:numPr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Young Manor (Representative Kate Klunk) </w:t>
                            </w:r>
                          </w:p>
                          <w:p w14:paraId="6044E132" w14:textId="2A6F1E1D" w:rsidR="00F80363" w:rsidRDefault="000818C9" w:rsidP="000818C9">
                            <w:pPr>
                              <w:pStyle w:val="AddressChar"/>
                              <w:ind w:left="720"/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118 Carlisle Street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F8036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03E315FB" w14:textId="77777777" w:rsidR="0030346E" w:rsidRDefault="0030346E" w:rsidP="000818C9">
                            <w:pPr>
                              <w:pStyle w:val="AddressChar"/>
                              <w:ind w:left="720"/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</w:p>
                          <w:p w14:paraId="4D8032AD" w14:textId="77777777" w:rsidR="006376B4" w:rsidRDefault="006376B4" w:rsidP="00F80363">
                            <w:pPr>
                              <w:pStyle w:val="AddressChar"/>
                              <w:numPr>
                                <w:ilvl w:val="0"/>
                                <w:numId w:val="12"/>
                              </w:num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Hickory Falls Family Entertainment </w:t>
                            </w:r>
                          </w:p>
                          <w:p w14:paraId="4A24E5D2" w14:textId="77777777" w:rsidR="00616358" w:rsidRDefault="00616358" w:rsidP="00F80363">
                            <w:pPr>
                              <w:pStyle w:val="AddressChar"/>
                              <w:numPr>
                                <w:ilvl w:val="0"/>
                                <w:numId w:val="12"/>
                              </w:num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Hanover Area Council of Churches</w:t>
                            </w:r>
                          </w:p>
                          <w:p w14:paraId="0D874008" w14:textId="52A6BA42" w:rsidR="0086420D" w:rsidRDefault="00A8616F" w:rsidP="00F80363">
                            <w:pPr>
                              <w:pStyle w:val="AddressChar"/>
                              <w:numPr>
                                <w:ilvl w:val="0"/>
                                <w:numId w:val="12"/>
                              </w:num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YWCA of Hanover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14:paraId="43EF3784" w14:textId="77777777" w:rsidR="0086420D" w:rsidRDefault="0086420D" w:rsidP="00F80363">
                            <w:pPr>
                              <w:pStyle w:val="AddressChar"/>
                              <w:numPr>
                                <w:ilvl w:val="0"/>
                                <w:numId w:val="12"/>
                              </w:numPr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Eyes of York Cataract and Laser Center </w:t>
                            </w:r>
                          </w:p>
                          <w:p w14:paraId="0491945E" w14:textId="2FC0993D" w:rsidR="00D95103" w:rsidRPr="00F80363" w:rsidRDefault="0086420D" w:rsidP="0086420D">
                            <w:pPr>
                              <w:pStyle w:val="AddressChar"/>
                              <w:ind w:left="720"/>
                              <w:contextualSpacing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1880 Kenneth Road, York, PA 17408</w:t>
                            </w:r>
                            <w:r w:rsidR="00D95103">
                              <w:rPr>
                                <w:b/>
                              </w:rPr>
                              <w:tab/>
                            </w:r>
                            <w:r w:rsidR="00D95103">
                              <w:rPr>
                                <w:b/>
                              </w:rPr>
                              <w:tab/>
                            </w:r>
                            <w:r w:rsidR="00D95103">
                              <w:rPr>
                                <w:b/>
                              </w:rPr>
                              <w:tab/>
                            </w:r>
                            <w:r w:rsidR="00D95103">
                              <w:rPr>
                                <w:b/>
                              </w:rPr>
                              <w:tab/>
                            </w:r>
                            <w:r w:rsidR="00D95103">
                              <w:rPr>
                                <w:b/>
                              </w:rPr>
                              <w:tab/>
                            </w:r>
                            <w:r w:rsidR="00D95103">
                              <w:rPr>
                                <w:b/>
                              </w:rPr>
                              <w:tab/>
                            </w:r>
                          </w:p>
                          <w:bookmarkEnd w:id="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7F8C" id="Text Box 7" o:spid="_x0000_s1030" type="#_x0000_t202" style="position:absolute;margin-left:36pt;margin-top:416pt;width:5in;height:21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" filled="f" stroked="f" strokecolor="maroon">
                <v:textbox>
                  <w:txbxContent>
                    <w:p w14:paraId="7F610E42" w14:textId="77777777" w:rsidR="00656F90" w:rsidRDefault="00656F90" w:rsidP="00656F90">
                      <w:pPr>
                        <w:pStyle w:val="AddressChar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14:paraId="496CEC3E" w14:textId="77777777" w:rsidR="00F80363" w:rsidRDefault="006D0C31" w:rsidP="00EB4442">
                      <w:pPr>
                        <w:pStyle w:val="AddressChar"/>
                        <w:jc w:val="left"/>
                        <w:rPr>
                          <w:b/>
                        </w:rPr>
                      </w:pPr>
                      <w:bookmarkStart w:id="4" w:name="_Hlk494916694"/>
                      <w:r>
                        <w:rPr>
                          <w:b/>
                          <w:u w:val="single"/>
                        </w:rPr>
                        <w:t>ONGOING DROP OFF LOCATI</w:t>
                      </w:r>
                      <w:r w:rsidR="00656F90" w:rsidRPr="00656F90">
                        <w:rPr>
                          <w:b/>
                          <w:u w:val="single"/>
                        </w:rPr>
                        <w:t>ONS!!!!</w:t>
                      </w:r>
                    </w:p>
                    <w:p w14:paraId="632BB5F8" w14:textId="77777777" w:rsidR="000818C9" w:rsidRDefault="000818C9" w:rsidP="00F80363">
                      <w:pPr>
                        <w:pStyle w:val="AddressChar"/>
                        <w:numPr>
                          <w:ilvl w:val="0"/>
                          <w:numId w:val="12"/>
                        </w:numPr>
                        <w:contextualSpacing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Young Manor (Representative Kate </w:t>
                      </w:r>
                      <w:proofErr w:type="spellStart"/>
                      <w:r>
                        <w:rPr>
                          <w:b/>
                        </w:rPr>
                        <w:t>Klunk</w:t>
                      </w:r>
                      <w:proofErr w:type="spellEnd"/>
                      <w:r>
                        <w:rPr>
                          <w:b/>
                        </w:rPr>
                        <w:t xml:space="preserve">) </w:t>
                      </w:r>
                    </w:p>
                    <w:p w14:paraId="6044E132" w14:textId="2A6F1E1D" w:rsidR="00F80363" w:rsidRDefault="000818C9" w:rsidP="000818C9">
                      <w:pPr>
                        <w:pStyle w:val="AddressChar"/>
                        <w:ind w:left="720"/>
                        <w:contextualSpacing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118 Carlisle Street</w:t>
                      </w:r>
                      <w:r>
                        <w:rPr>
                          <w:b/>
                        </w:rPr>
                        <w:tab/>
                      </w:r>
                      <w:r w:rsidR="00F80363">
                        <w:rPr>
                          <w:b/>
                        </w:rPr>
                        <w:t xml:space="preserve"> </w:t>
                      </w:r>
                    </w:p>
                    <w:p w14:paraId="03E315FB" w14:textId="77777777" w:rsidR="0030346E" w:rsidRDefault="0030346E" w:rsidP="000818C9">
                      <w:pPr>
                        <w:pStyle w:val="AddressChar"/>
                        <w:ind w:left="720"/>
                        <w:contextualSpacing/>
                        <w:jc w:val="left"/>
                        <w:rPr>
                          <w:b/>
                        </w:rPr>
                      </w:pPr>
                    </w:p>
                    <w:p w14:paraId="4D8032AD" w14:textId="77777777" w:rsidR="006376B4" w:rsidRDefault="006376B4" w:rsidP="00F80363">
                      <w:pPr>
                        <w:pStyle w:val="AddressChar"/>
                        <w:numPr>
                          <w:ilvl w:val="0"/>
                          <w:numId w:val="12"/>
                        </w:num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Hickory Falls Family Entertainment </w:t>
                      </w:r>
                    </w:p>
                    <w:p w14:paraId="4A24E5D2" w14:textId="77777777" w:rsidR="00616358" w:rsidRDefault="00616358" w:rsidP="00F80363">
                      <w:pPr>
                        <w:pStyle w:val="AddressChar"/>
                        <w:numPr>
                          <w:ilvl w:val="0"/>
                          <w:numId w:val="12"/>
                        </w:num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Hanover Area Council of Churches</w:t>
                      </w:r>
                    </w:p>
                    <w:p w14:paraId="0D874008" w14:textId="52A6BA42" w:rsidR="0086420D" w:rsidRDefault="00A8616F" w:rsidP="00F80363">
                      <w:pPr>
                        <w:pStyle w:val="AddressChar"/>
                        <w:numPr>
                          <w:ilvl w:val="0"/>
                          <w:numId w:val="12"/>
                        </w:num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YWCA of Hanover </w:t>
                      </w:r>
                      <w:r>
                        <w:rPr>
                          <w:b/>
                        </w:rPr>
                        <w:tab/>
                      </w:r>
                    </w:p>
                    <w:p w14:paraId="43EF3784" w14:textId="77777777" w:rsidR="0086420D" w:rsidRDefault="0086420D" w:rsidP="00F80363">
                      <w:pPr>
                        <w:pStyle w:val="AddressChar"/>
                        <w:numPr>
                          <w:ilvl w:val="0"/>
                          <w:numId w:val="12"/>
                        </w:numPr>
                        <w:contextualSpacing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Eyes of York Cataract and Laser Center </w:t>
                      </w:r>
                    </w:p>
                    <w:p w14:paraId="0491945E" w14:textId="2FC0993D" w:rsidR="00D95103" w:rsidRPr="00F80363" w:rsidRDefault="0086420D" w:rsidP="0086420D">
                      <w:pPr>
                        <w:pStyle w:val="AddressChar"/>
                        <w:ind w:left="720"/>
                        <w:contextualSpacing/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1880 Kenneth Road, York, PA 17408</w:t>
                      </w:r>
                      <w:r w:rsidR="00D95103">
                        <w:rPr>
                          <w:b/>
                        </w:rPr>
                        <w:tab/>
                      </w:r>
                      <w:r w:rsidR="00D95103">
                        <w:rPr>
                          <w:b/>
                        </w:rPr>
                        <w:tab/>
                      </w:r>
                      <w:r w:rsidR="00D95103">
                        <w:rPr>
                          <w:b/>
                        </w:rPr>
                        <w:tab/>
                      </w:r>
                      <w:r w:rsidR="00D95103">
                        <w:rPr>
                          <w:b/>
                        </w:rPr>
                        <w:tab/>
                      </w:r>
                      <w:r w:rsidR="00D95103">
                        <w:rPr>
                          <w:b/>
                        </w:rPr>
                        <w:tab/>
                      </w:r>
                      <w:r w:rsidR="00D95103">
                        <w:rPr>
                          <w:b/>
                        </w:rPr>
                        <w:tab/>
                      </w:r>
                    </w:p>
                    <w:bookmarkEnd w:id="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547FB8" wp14:editId="7DB46F8A">
                <wp:simplePos x="0" y="0"/>
                <wp:positionH relativeFrom="page">
                  <wp:posOffset>7137400</wp:posOffset>
                </wp:positionH>
                <wp:positionV relativeFrom="page">
                  <wp:posOffset>1885950</wp:posOffset>
                </wp:positionV>
                <wp:extent cx="2597150" cy="2235835"/>
                <wp:effectExtent l="0" t="0" r="0" b="0"/>
                <wp:wrapNone/>
                <wp:docPr id="1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23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C601A2" w14:textId="77777777" w:rsidR="00656F90" w:rsidRPr="00C06490" w:rsidRDefault="00656F90" w:rsidP="00656F90">
                            <w:pPr>
                              <w:pStyle w:val="SaleItem"/>
                            </w:pPr>
                            <w:r>
                              <w:t>Collecting used coat</w:t>
                            </w:r>
                            <w:r w:rsidR="00F10DD5">
                              <w:t>s, hats, scarves and gloves (generally used</w:t>
                            </w:r>
                            <w:r>
                              <w:t xml:space="preserve"> condition)</w:t>
                            </w:r>
                          </w:p>
                          <w:p w14:paraId="3239A1E2" w14:textId="4EC1C397" w:rsidR="006D0C31" w:rsidRPr="00656F90" w:rsidRDefault="006D0C31" w:rsidP="006D0C31">
                            <w:pPr>
                              <w:pStyle w:val="SaleItem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Handing</w:t>
                            </w:r>
                            <w:r w:rsidR="00061FEE">
                              <w:rPr>
                                <w:u w:val="single"/>
                              </w:rPr>
                              <w:t xml:space="preserve"> out the weekend </w:t>
                            </w:r>
                            <w:r w:rsidR="00E066A7">
                              <w:rPr>
                                <w:u w:val="single"/>
                              </w:rPr>
                              <w:t>after Thanksgiving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6D0C31">
                              <w:rPr>
                                <w:u w:val="single"/>
                              </w:rPr>
                              <w:sym w:font="Wingdings" w:char="F04A"/>
                            </w:r>
                          </w:p>
                          <w:p w14:paraId="68042282" w14:textId="208C0621" w:rsidR="00656F90" w:rsidRDefault="00BA0941" w:rsidP="00656F90">
                            <w:pPr>
                              <w:pStyle w:val="SaleItem"/>
                            </w:pPr>
                            <w:r>
                              <w:t xml:space="preserve">Goal is </w:t>
                            </w:r>
                            <w:r w:rsidR="00AB7DAF">
                              <w:t>3</w:t>
                            </w:r>
                            <w:r>
                              <w:t>00</w:t>
                            </w:r>
                            <w:r w:rsidR="00656F90">
                              <w:t xml:space="preserve"> coats!!!!</w:t>
                            </w:r>
                          </w:p>
                          <w:p w14:paraId="01ACB30A" w14:textId="77777777" w:rsidR="0088002C" w:rsidRPr="00C06490" w:rsidRDefault="0088002C" w:rsidP="0088002C">
                            <w:pPr>
                              <w:pStyle w:val="SaleItem"/>
                            </w:pPr>
                            <w:r>
                              <w:t>Board of Directors run by 9 elementary students/1 middle school student</w:t>
                            </w:r>
                          </w:p>
                          <w:p w14:paraId="595D49FE" w14:textId="77777777" w:rsidR="00D71D00" w:rsidRPr="00C06490" w:rsidRDefault="00D71D00" w:rsidP="00AD529F">
                            <w:pPr>
                              <w:pStyle w:val="SaleItem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7FB8" id="Text Box 59" o:spid="_x0000_s1031" type="#_x0000_t202" style="position:absolute;margin-left:562pt;margin-top:148.5pt;width:204.5pt;height:1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" filled="f" stroked="f" strokecolor="maroon">
                <v:textbox>
                  <w:txbxContent>
                    <w:p w14:paraId="67C601A2" w14:textId="77777777" w:rsidR="00656F90" w:rsidRPr="00C06490" w:rsidRDefault="00656F90" w:rsidP="00656F90">
                      <w:pPr>
                        <w:pStyle w:val="SaleItem"/>
                      </w:pPr>
                      <w:r>
                        <w:t>Collecting used coat</w:t>
                      </w:r>
                      <w:r w:rsidR="00F10DD5">
                        <w:t>s, hats, scarves and gloves (generally used</w:t>
                      </w:r>
                      <w:r>
                        <w:t xml:space="preserve"> condition)</w:t>
                      </w:r>
                    </w:p>
                    <w:p w14:paraId="3239A1E2" w14:textId="4EC1C397" w:rsidR="006D0C31" w:rsidRPr="00656F90" w:rsidRDefault="006D0C31" w:rsidP="006D0C31">
                      <w:pPr>
                        <w:pStyle w:val="SaleItem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Handing</w:t>
                      </w:r>
                      <w:r w:rsidR="00061FEE">
                        <w:rPr>
                          <w:u w:val="single"/>
                        </w:rPr>
                        <w:t xml:space="preserve"> out the weekend </w:t>
                      </w:r>
                      <w:r w:rsidR="00E066A7">
                        <w:rPr>
                          <w:u w:val="single"/>
                        </w:rPr>
                        <w:t>after Thanksgiving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6D0C31">
                        <w:rPr>
                          <w:u w:val="single"/>
                        </w:rPr>
                        <w:sym w:font="Wingdings" w:char="F04A"/>
                      </w:r>
                    </w:p>
                    <w:p w14:paraId="68042282" w14:textId="208C0621" w:rsidR="00656F90" w:rsidRDefault="00BA0941" w:rsidP="00656F90">
                      <w:pPr>
                        <w:pStyle w:val="SaleItem"/>
                      </w:pPr>
                      <w:r>
                        <w:t xml:space="preserve">Goal is </w:t>
                      </w:r>
                      <w:r w:rsidR="00AB7DAF">
                        <w:t>3</w:t>
                      </w:r>
                      <w:r>
                        <w:t>00</w:t>
                      </w:r>
                      <w:r w:rsidR="00656F90">
                        <w:t xml:space="preserve"> coats!!!!</w:t>
                      </w:r>
                    </w:p>
                    <w:p w14:paraId="01ACB30A" w14:textId="77777777" w:rsidR="0088002C" w:rsidRPr="00C06490" w:rsidRDefault="0088002C" w:rsidP="0088002C">
                      <w:pPr>
                        <w:pStyle w:val="SaleItem"/>
                      </w:pPr>
                      <w:r>
                        <w:t>Board of Directors run by 9 elementary students/1 middle school student</w:t>
                      </w:r>
                    </w:p>
                    <w:p w14:paraId="595D49FE" w14:textId="77777777" w:rsidR="00D71D00" w:rsidRPr="00C06490" w:rsidRDefault="00D71D00" w:rsidP="00AD529F">
                      <w:pPr>
                        <w:pStyle w:val="SaleItem"/>
                        <w:numPr>
                          <w:ilvl w:val="0"/>
                          <w:numId w:val="0"/>
                        </w:numPr>
                        <w:ind w:left="36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E27ECB9" wp14:editId="2CB1399E">
                <wp:simplePos x="0" y="0"/>
                <wp:positionH relativeFrom="page">
                  <wp:posOffset>2146300</wp:posOffset>
                </wp:positionH>
                <wp:positionV relativeFrom="page">
                  <wp:posOffset>1809750</wp:posOffset>
                </wp:positionV>
                <wp:extent cx="2622550" cy="223583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223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21A0AF" w14:textId="77777777" w:rsidR="00C06490" w:rsidRPr="00C06490" w:rsidRDefault="00656F90" w:rsidP="00A92E7C">
                            <w:pPr>
                              <w:pStyle w:val="SaleItem"/>
                            </w:pPr>
                            <w:r>
                              <w:t>Collecting used coat</w:t>
                            </w:r>
                            <w:r w:rsidR="00F10DD5">
                              <w:t>s, hats, scarves and gloves (generally used</w:t>
                            </w:r>
                            <w:r>
                              <w:t xml:space="preserve"> condition)</w:t>
                            </w:r>
                          </w:p>
                          <w:p w14:paraId="5E1E216E" w14:textId="2EC71205" w:rsidR="00C06490" w:rsidRPr="00656F90" w:rsidRDefault="006D0C31" w:rsidP="00457310">
                            <w:pPr>
                              <w:pStyle w:val="SaleItem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Handing</w:t>
                            </w:r>
                            <w:r w:rsidR="00061FEE">
                              <w:rPr>
                                <w:u w:val="single"/>
                              </w:rPr>
                              <w:t xml:space="preserve"> out the weekend </w:t>
                            </w:r>
                            <w:r w:rsidR="00E066A7">
                              <w:rPr>
                                <w:u w:val="single"/>
                              </w:rPr>
                              <w:t>after Thanksgiving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6D0C31">
                              <w:rPr>
                                <w:u w:val="single"/>
                              </w:rPr>
                              <w:sym w:font="Wingdings" w:char="F04A"/>
                            </w:r>
                          </w:p>
                          <w:p w14:paraId="44F55A38" w14:textId="1B5320CD" w:rsidR="000E2946" w:rsidRDefault="00097C33" w:rsidP="00457310">
                            <w:pPr>
                              <w:pStyle w:val="SaleItem"/>
                            </w:pPr>
                            <w:r>
                              <w:t xml:space="preserve">Goal is </w:t>
                            </w:r>
                            <w:r w:rsidR="00AB7DAF">
                              <w:t>3</w:t>
                            </w:r>
                            <w:r>
                              <w:t>00</w:t>
                            </w:r>
                            <w:r w:rsidR="00656F90">
                              <w:t xml:space="preserve"> coats!!!!</w:t>
                            </w:r>
                          </w:p>
                          <w:p w14:paraId="1392E758" w14:textId="77777777" w:rsidR="00656F90" w:rsidRPr="00C06490" w:rsidRDefault="00AD529F" w:rsidP="00457310">
                            <w:pPr>
                              <w:pStyle w:val="SaleItem"/>
                            </w:pPr>
                            <w:bookmarkStart w:id="3" w:name="_Hlk521582681"/>
                            <w:bookmarkStart w:id="4" w:name="_Hlk521582682"/>
                            <w:r>
                              <w:t xml:space="preserve">Board of Directors </w:t>
                            </w:r>
                            <w:r w:rsidR="0088002C">
                              <w:t xml:space="preserve">run by 9 elementary students/1 middle school </w:t>
                            </w:r>
                            <w:bookmarkEnd w:id="3"/>
                            <w:bookmarkEnd w:id="4"/>
                            <w:r w:rsidR="0088002C">
                              <w:t>student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7ECB9" id="Text Box 8" o:spid="_x0000_s1032" type="#_x0000_t202" style="position:absolute;margin-left:169pt;margin-top:142.5pt;width:206.5pt;height:176.0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" filled="f" stroked="f" strokecolor="maroon">
                <v:textbox>
                  <w:txbxContent>
                    <w:p w14:paraId="0D21A0AF" w14:textId="77777777" w:rsidR="00C06490" w:rsidRPr="00C06490" w:rsidRDefault="00656F90" w:rsidP="00A92E7C">
                      <w:pPr>
                        <w:pStyle w:val="SaleItem"/>
                      </w:pPr>
                      <w:r>
                        <w:t>Collecting used coat</w:t>
                      </w:r>
                      <w:r w:rsidR="00F10DD5">
                        <w:t>s, hats, scarves and gloves (generally used</w:t>
                      </w:r>
                      <w:r>
                        <w:t xml:space="preserve"> condition)</w:t>
                      </w:r>
                    </w:p>
                    <w:p w14:paraId="5E1E216E" w14:textId="2EC71205" w:rsidR="00C06490" w:rsidRPr="00656F90" w:rsidRDefault="006D0C31" w:rsidP="00457310">
                      <w:pPr>
                        <w:pStyle w:val="SaleItem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Handing</w:t>
                      </w:r>
                      <w:r w:rsidR="00061FEE">
                        <w:rPr>
                          <w:u w:val="single"/>
                        </w:rPr>
                        <w:t xml:space="preserve"> out the weekend </w:t>
                      </w:r>
                      <w:r w:rsidR="00E066A7">
                        <w:rPr>
                          <w:u w:val="single"/>
                        </w:rPr>
                        <w:t>after Thanksgiving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6D0C31">
                        <w:rPr>
                          <w:u w:val="single"/>
                        </w:rPr>
                        <w:sym w:font="Wingdings" w:char="F04A"/>
                      </w:r>
                    </w:p>
                    <w:p w14:paraId="44F55A38" w14:textId="1B5320CD" w:rsidR="000E2946" w:rsidRDefault="00097C33" w:rsidP="00457310">
                      <w:pPr>
                        <w:pStyle w:val="SaleItem"/>
                      </w:pPr>
                      <w:r>
                        <w:t xml:space="preserve">Goal is </w:t>
                      </w:r>
                      <w:r w:rsidR="00AB7DAF">
                        <w:t>3</w:t>
                      </w:r>
                      <w:r>
                        <w:t>00</w:t>
                      </w:r>
                      <w:r w:rsidR="00656F90">
                        <w:t xml:space="preserve"> coats!!!!</w:t>
                      </w:r>
                    </w:p>
                    <w:p w14:paraId="1392E758" w14:textId="77777777" w:rsidR="00656F90" w:rsidRPr="00C06490" w:rsidRDefault="00AD529F" w:rsidP="00457310">
                      <w:pPr>
                        <w:pStyle w:val="SaleItem"/>
                      </w:pPr>
                      <w:bookmarkStart w:id="7" w:name="_Hlk521582681"/>
                      <w:bookmarkStart w:id="8" w:name="_Hlk521582682"/>
                      <w:r>
                        <w:t xml:space="preserve">Board of Directors </w:t>
                      </w:r>
                      <w:r w:rsidR="0088002C">
                        <w:t xml:space="preserve">run by 9 elementary students/1 middle school </w:t>
                      </w:r>
                      <w:bookmarkEnd w:id="7"/>
                      <w:bookmarkEnd w:id="8"/>
                      <w:r w:rsidR="0088002C">
                        <w:t>student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529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FC3605" wp14:editId="57B12C91">
                <wp:simplePos x="0" y="0"/>
                <wp:positionH relativeFrom="page">
                  <wp:posOffset>414655</wp:posOffset>
                </wp:positionH>
                <wp:positionV relativeFrom="page">
                  <wp:posOffset>1396365</wp:posOffset>
                </wp:positionV>
                <wp:extent cx="4173220" cy="490855"/>
                <wp:effectExtent l="0" t="0" r="3175" b="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220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205AD" w14:textId="77777777" w:rsidR="001A09F7" w:rsidRPr="00AD529F" w:rsidRDefault="00656F90" w:rsidP="00AD529F">
                            <w:pPr>
                              <w:pStyle w:val="SaleTitle"/>
                            </w:pPr>
                            <w:r w:rsidRPr="00AD529F">
                              <w:t>Coats of friendship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C3605" id="Text Box 16" o:spid="_x0000_s1033" type="#_x0000_t202" style="position:absolute;margin-left:32.65pt;margin-top:109.95pt;width:328.6pt;height:38.6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" filled="f" fillcolor="teal" stroked="f">
                <v:textbox>
                  <w:txbxContent>
                    <w:p w14:paraId="792205AD" w14:textId="77777777" w:rsidR="001A09F7" w:rsidRPr="00AD529F" w:rsidRDefault="00656F90" w:rsidP="00AD529F">
                      <w:pPr>
                        <w:pStyle w:val="SaleTitle"/>
                      </w:pPr>
                      <w:r w:rsidRPr="00AD529F">
                        <w:t>Coats of friendship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529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078CD8" wp14:editId="13B30FF7">
                <wp:simplePos x="0" y="0"/>
                <wp:positionH relativeFrom="page">
                  <wp:posOffset>5306695</wp:posOffset>
                </wp:positionH>
                <wp:positionV relativeFrom="page">
                  <wp:posOffset>1424940</wp:posOffset>
                </wp:positionV>
                <wp:extent cx="4396105" cy="490855"/>
                <wp:effectExtent l="1270" t="0" r="3175" b="0"/>
                <wp:wrapNone/>
                <wp:docPr id="1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10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808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A08AE" w14:textId="77777777" w:rsidR="008E17D6" w:rsidRPr="00C40B45" w:rsidRDefault="00656F90" w:rsidP="00AD529F">
                            <w:pPr>
                              <w:pStyle w:val="SaleTitle"/>
                            </w:pPr>
                            <w:r>
                              <w:t>coats of friendship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78CD8" id="Text Box 49" o:spid="_x0000_s1034" type="#_x0000_t202" style="position:absolute;margin-left:417.85pt;margin-top:112.2pt;width:346.15pt;height:38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" filled="f" fillcolor="teal" stroked="f">
                <v:textbox>
                  <w:txbxContent>
                    <w:p w14:paraId="312A08AE" w14:textId="77777777" w:rsidR="008E17D6" w:rsidRPr="00C40B45" w:rsidRDefault="00656F90" w:rsidP="00AD529F">
                      <w:pPr>
                        <w:pStyle w:val="SaleTitle"/>
                      </w:pPr>
                      <w:r>
                        <w:t>coats of friendship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529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7833DF" wp14:editId="396AD43E">
                <wp:simplePos x="0" y="0"/>
                <wp:positionH relativeFrom="page">
                  <wp:posOffset>5293360</wp:posOffset>
                </wp:positionH>
                <wp:positionV relativeFrom="page">
                  <wp:posOffset>2063115</wp:posOffset>
                </wp:positionV>
                <wp:extent cx="1884680" cy="1983740"/>
                <wp:effectExtent l="0" t="0" r="3810" b="1270"/>
                <wp:wrapNone/>
                <wp:docPr id="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198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B9EE64" w14:textId="77777777" w:rsidR="00D71D00" w:rsidRPr="00CD73B3" w:rsidRDefault="00AD529F" w:rsidP="004031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8F4CC" wp14:editId="0F33EDEF">
                                  <wp:extent cx="1701800" cy="1600200"/>
                                  <wp:effectExtent l="0" t="0" r="0" b="0"/>
                                  <wp:docPr id="19" name="Picture 19" descr="C:\Users\trankin\Desktop\coats of friendship b and w- im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trankin\Desktop\coats of friendship b and w- im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33DF" id="Text Box 63" o:spid="_x0000_s1035" type="#_x0000_t202" style="position:absolute;margin-left:416.8pt;margin-top:162.45pt;width:148.4pt;height:156.2pt;z-index:25166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" filled="f" stroked="f" strokecolor="maroon">
                <v:textbox style="mso-fit-shape-to-text:t">
                  <w:txbxContent>
                    <w:p w14:paraId="55B9EE64" w14:textId="77777777" w:rsidR="00D71D00" w:rsidRPr="00CD73B3" w:rsidRDefault="00AD529F" w:rsidP="004031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D8F4CC" wp14:editId="0F33EDEF">
                            <wp:extent cx="1701800" cy="1600200"/>
                            <wp:effectExtent l="0" t="0" r="0" b="0"/>
                            <wp:docPr id="19" name="Picture 19" descr="C:\Users\trankin\Desktop\coats of friendship b and w- im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trankin\Desktop\coats of friendship b and w- im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529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25D2D62" wp14:editId="5BA2E0CA">
                <wp:simplePos x="0" y="0"/>
                <wp:positionH relativeFrom="page">
                  <wp:posOffset>5437505</wp:posOffset>
                </wp:positionH>
                <wp:positionV relativeFrom="page">
                  <wp:posOffset>622935</wp:posOffset>
                </wp:positionV>
                <wp:extent cx="4173220" cy="753110"/>
                <wp:effectExtent l="17780" t="13335" r="9525" b="14605"/>
                <wp:wrapNone/>
                <wp:docPr id="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3220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66">
                            <a:alpha val="25000"/>
                          </a:srgbClr>
                        </a:solidFill>
                        <a:ln w="19050" algn="ctr">
                          <a:solidFill>
                            <a:srgbClr val="FFCC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D39C70" id="AutoShape 64" o:spid="_x0000_s1026" style="position:absolute;margin-left:428.15pt;margin-top:49.05pt;width:328.6pt;height:59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" fillcolor="#fc6" strokecolor="#fc6" strokeweight="1.5pt">
                <v:fill opacity="16448f"/>
                <w10:wrap anchorx="page" anchory="page"/>
              </v:roundrect>
            </w:pict>
          </mc:Fallback>
        </mc:AlternateContent>
      </w:r>
      <w:r w:rsidR="00AD529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69D92" wp14:editId="3727AB01">
                <wp:simplePos x="0" y="0"/>
                <wp:positionH relativeFrom="page">
                  <wp:posOffset>5550535</wp:posOffset>
                </wp:positionH>
                <wp:positionV relativeFrom="page">
                  <wp:posOffset>627380</wp:posOffset>
                </wp:positionV>
                <wp:extent cx="3946525" cy="621030"/>
                <wp:effectExtent l="0" t="0" r="0" b="0"/>
                <wp:wrapNone/>
                <wp:docPr id="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6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6E6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E23C94" w14:textId="77777777" w:rsidR="00D71D00" w:rsidRPr="00C06490" w:rsidRDefault="00656F90" w:rsidP="00E7628B">
                            <w:pPr>
                              <w:pStyle w:val="CompanyName"/>
                            </w:pPr>
                            <w:r>
                              <w:t>Coat Collection!!!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69D92" id="Text Box 60" o:spid="_x0000_s1036" type="#_x0000_t202" style="position:absolute;margin-left:437.05pt;margin-top:49.4pt;width:310.75pt;height:48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" filled="f" stroked="f" strokecolor="#f6e650" strokeweight="4.5pt">
                <v:textbox>
                  <w:txbxContent>
                    <w:p w14:paraId="3BE23C94" w14:textId="77777777" w:rsidR="00D71D00" w:rsidRPr="00C06490" w:rsidRDefault="00656F90" w:rsidP="00E7628B">
                      <w:pPr>
                        <w:pStyle w:val="CompanyName"/>
                      </w:pPr>
                      <w:r>
                        <w:t>Coat Collection!!!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529F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7D80B5A" wp14:editId="063821D6">
                <wp:simplePos x="0" y="0"/>
                <wp:positionH relativeFrom="page">
                  <wp:posOffset>421005</wp:posOffset>
                </wp:positionH>
                <wp:positionV relativeFrom="page">
                  <wp:posOffset>622935</wp:posOffset>
                </wp:positionV>
                <wp:extent cx="4173220" cy="753110"/>
                <wp:effectExtent l="11430" t="13335" r="15875" b="14605"/>
                <wp:wrapNone/>
                <wp:docPr id="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3220" cy="753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66">
                            <a:alpha val="25000"/>
                          </a:srgbClr>
                        </a:solidFill>
                        <a:ln w="19050" algn="ctr">
                          <a:solidFill>
                            <a:srgbClr val="FFCC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2C32FD" id="AutoShape 54" o:spid="_x0000_s1026" style="position:absolute;margin-left:33.15pt;margin-top:49.05pt;width:328.6pt;height:59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" fillcolor="#fc6" strokecolor="#fc6" strokeweight="1.5pt">
                <v:fill opacity="16448f"/>
                <w10:wrap anchorx="page" anchory="page"/>
              </v:roundrect>
            </w:pict>
          </mc:Fallback>
        </mc:AlternateContent>
      </w:r>
      <w:r w:rsidR="00AD529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76D3AD" wp14:editId="13A371E3">
                <wp:simplePos x="0" y="0"/>
                <wp:positionH relativeFrom="page">
                  <wp:posOffset>534670</wp:posOffset>
                </wp:positionH>
                <wp:positionV relativeFrom="page">
                  <wp:posOffset>627380</wp:posOffset>
                </wp:positionV>
                <wp:extent cx="3946525" cy="621030"/>
                <wp:effectExtent l="127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652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F6E6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4AE4B2" w14:textId="77777777" w:rsidR="00D22578" w:rsidRPr="00C06490" w:rsidRDefault="00656F90" w:rsidP="00E7628B">
                            <w:pPr>
                              <w:pStyle w:val="CompanyName"/>
                            </w:pPr>
                            <w:r>
                              <w:t>Coat Collection!!!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6D3AD" id="Text Box 10" o:spid="_x0000_s1037" type="#_x0000_t202" style="position:absolute;margin-left:42.1pt;margin-top:49.4pt;width:310.75pt;height:48.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" filled="f" stroked="f" strokecolor="#f6e650" strokeweight="4.5pt">
                <v:textbox>
                  <w:txbxContent>
                    <w:p w14:paraId="774AE4B2" w14:textId="77777777" w:rsidR="00D22578" w:rsidRPr="00C06490" w:rsidRDefault="00656F90" w:rsidP="00E7628B">
                      <w:pPr>
                        <w:pStyle w:val="CompanyName"/>
                      </w:pPr>
                      <w:r>
                        <w:t>Coat Collection!!!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C3DBA" w:rsidRPr="001C3C92" w:rsidSect="0030346E">
      <w:pgSz w:w="15840" w:h="12240" w:orient="landscape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44F0"/>
    <w:multiLevelType w:val="multilevel"/>
    <w:tmpl w:val="0B1C973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00C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F5F9C"/>
    <w:multiLevelType w:val="hybridMultilevel"/>
    <w:tmpl w:val="42B484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9C7873"/>
    <w:multiLevelType w:val="hybridMultilevel"/>
    <w:tmpl w:val="0686A52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41EA9"/>
    <w:multiLevelType w:val="hybridMultilevel"/>
    <w:tmpl w:val="4E8CC8C2"/>
    <w:lvl w:ilvl="0" w:tplc="DEBA0B8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F8014E"/>
    <w:multiLevelType w:val="multilevel"/>
    <w:tmpl w:val="D0027BE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0501D"/>
    <w:multiLevelType w:val="hybridMultilevel"/>
    <w:tmpl w:val="A8240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E37EE"/>
    <w:multiLevelType w:val="hybridMultilevel"/>
    <w:tmpl w:val="31AAD3F6"/>
    <w:lvl w:ilvl="0" w:tplc="3B64EFD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531F61"/>
    <w:multiLevelType w:val="hybridMultilevel"/>
    <w:tmpl w:val="EC16C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377C2"/>
    <w:multiLevelType w:val="hybridMultilevel"/>
    <w:tmpl w:val="21F29EC8"/>
    <w:lvl w:ilvl="0" w:tplc="0382FC8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00CC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58351C"/>
    <w:multiLevelType w:val="hybridMultilevel"/>
    <w:tmpl w:val="16F055CE"/>
    <w:lvl w:ilvl="0" w:tplc="7CFA27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2C26A6"/>
    <w:multiLevelType w:val="hybridMultilevel"/>
    <w:tmpl w:val="744E49B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0D3943"/>
    <w:multiLevelType w:val="hybridMultilevel"/>
    <w:tmpl w:val="3B8E38F2"/>
    <w:lvl w:ilvl="0" w:tplc="8B781490">
      <w:start w:val="1"/>
      <w:numFmt w:val="bullet"/>
      <w:pStyle w:val="SaleItem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6699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486392"/>
    <w:multiLevelType w:val="hybridMultilevel"/>
    <w:tmpl w:val="2A9871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0"/>
  </w:num>
  <w:num w:numId="5">
    <w:abstractNumId w:val="4"/>
  </w:num>
  <w:num w:numId="6">
    <w:abstractNumId w:val="5"/>
  </w:num>
  <w:num w:numId="7">
    <w:abstractNumId w:val="9"/>
  </w:num>
  <w:num w:numId="8">
    <w:abstractNumId w:val="3"/>
  </w:num>
  <w:num w:numId="9">
    <w:abstractNumId w:val="6"/>
  </w:num>
  <w:num w:numId="10">
    <w:abstractNumId w:val="2"/>
  </w:num>
  <w:num w:numId="11">
    <w:abstractNumId w:val="1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90"/>
    <w:rsid w:val="000047BA"/>
    <w:rsid w:val="00010415"/>
    <w:rsid w:val="000542CE"/>
    <w:rsid w:val="00061FEE"/>
    <w:rsid w:val="000818C9"/>
    <w:rsid w:val="00097C33"/>
    <w:rsid w:val="00097C57"/>
    <w:rsid w:val="000B1AA7"/>
    <w:rsid w:val="000B3360"/>
    <w:rsid w:val="000C4743"/>
    <w:rsid w:val="000D3E8D"/>
    <w:rsid w:val="000E2946"/>
    <w:rsid w:val="00127893"/>
    <w:rsid w:val="0013639D"/>
    <w:rsid w:val="0016141D"/>
    <w:rsid w:val="001627D1"/>
    <w:rsid w:val="0017197E"/>
    <w:rsid w:val="00184E25"/>
    <w:rsid w:val="001A09F7"/>
    <w:rsid w:val="001B3AD4"/>
    <w:rsid w:val="001C3C92"/>
    <w:rsid w:val="00207413"/>
    <w:rsid w:val="00207777"/>
    <w:rsid w:val="00213707"/>
    <w:rsid w:val="00221DBA"/>
    <w:rsid w:val="00223B8A"/>
    <w:rsid w:val="00237D99"/>
    <w:rsid w:val="0026514C"/>
    <w:rsid w:val="00281102"/>
    <w:rsid w:val="0028771A"/>
    <w:rsid w:val="002A1A15"/>
    <w:rsid w:val="002A1CEB"/>
    <w:rsid w:val="002A518B"/>
    <w:rsid w:val="002D5C54"/>
    <w:rsid w:val="002F4A36"/>
    <w:rsid w:val="002F59FD"/>
    <w:rsid w:val="0030346E"/>
    <w:rsid w:val="0032540D"/>
    <w:rsid w:val="00326F90"/>
    <w:rsid w:val="003849F4"/>
    <w:rsid w:val="003A4E47"/>
    <w:rsid w:val="003A6F7E"/>
    <w:rsid w:val="004009AE"/>
    <w:rsid w:val="00403194"/>
    <w:rsid w:val="004314E4"/>
    <w:rsid w:val="004450A8"/>
    <w:rsid w:val="00457310"/>
    <w:rsid w:val="004842E9"/>
    <w:rsid w:val="004A7058"/>
    <w:rsid w:val="004B6408"/>
    <w:rsid w:val="004B7E5A"/>
    <w:rsid w:val="005705BD"/>
    <w:rsid w:val="00585A4A"/>
    <w:rsid w:val="00597E95"/>
    <w:rsid w:val="005A0E5A"/>
    <w:rsid w:val="005A26E3"/>
    <w:rsid w:val="00601432"/>
    <w:rsid w:val="00616358"/>
    <w:rsid w:val="0063753E"/>
    <w:rsid w:val="006376B4"/>
    <w:rsid w:val="00656F90"/>
    <w:rsid w:val="006C4DA3"/>
    <w:rsid w:val="006D0C31"/>
    <w:rsid w:val="006E4EF2"/>
    <w:rsid w:val="007524EF"/>
    <w:rsid w:val="007B55A4"/>
    <w:rsid w:val="007C27DF"/>
    <w:rsid w:val="007C389B"/>
    <w:rsid w:val="008059A4"/>
    <w:rsid w:val="00811536"/>
    <w:rsid w:val="0081478F"/>
    <w:rsid w:val="00835C97"/>
    <w:rsid w:val="0086420D"/>
    <w:rsid w:val="0088002C"/>
    <w:rsid w:val="00892BBE"/>
    <w:rsid w:val="0089420C"/>
    <w:rsid w:val="008A369E"/>
    <w:rsid w:val="008B4AB4"/>
    <w:rsid w:val="008E17D6"/>
    <w:rsid w:val="008F0736"/>
    <w:rsid w:val="00947389"/>
    <w:rsid w:val="009C09AE"/>
    <w:rsid w:val="009C20FB"/>
    <w:rsid w:val="009F5306"/>
    <w:rsid w:val="00A15398"/>
    <w:rsid w:val="00A351D7"/>
    <w:rsid w:val="00A52C39"/>
    <w:rsid w:val="00A61C3F"/>
    <w:rsid w:val="00A8616F"/>
    <w:rsid w:val="00A92E7C"/>
    <w:rsid w:val="00AA1F82"/>
    <w:rsid w:val="00AA2783"/>
    <w:rsid w:val="00AB3FAB"/>
    <w:rsid w:val="00AB7DAF"/>
    <w:rsid w:val="00AD529F"/>
    <w:rsid w:val="00AE32C8"/>
    <w:rsid w:val="00B1038A"/>
    <w:rsid w:val="00B14913"/>
    <w:rsid w:val="00B41540"/>
    <w:rsid w:val="00B476E2"/>
    <w:rsid w:val="00B8363C"/>
    <w:rsid w:val="00BA0941"/>
    <w:rsid w:val="00BA129B"/>
    <w:rsid w:val="00BE3E98"/>
    <w:rsid w:val="00C05542"/>
    <w:rsid w:val="00C06490"/>
    <w:rsid w:val="00C32953"/>
    <w:rsid w:val="00C40B45"/>
    <w:rsid w:val="00C84E13"/>
    <w:rsid w:val="00CB1229"/>
    <w:rsid w:val="00CD73B3"/>
    <w:rsid w:val="00CE1407"/>
    <w:rsid w:val="00D22578"/>
    <w:rsid w:val="00D57F76"/>
    <w:rsid w:val="00D71D00"/>
    <w:rsid w:val="00D76B51"/>
    <w:rsid w:val="00D803FE"/>
    <w:rsid w:val="00D95103"/>
    <w:rsid w:val="00D95B88"/>
    <w:rsid w:val="00DA2800"/>
    <w:rsid w:val="00DE3EAA"/>
    <w:rsid w:val="00DF7F7F"/>
    <w:rsid w:val="00E066A7"/>
    <w:rsid w:val="00E159C2"/>
    <w:rsid w:val="00E347CB"/>
    <w:rsid w:val="00E544FA"/>
    <w:rsid w:val="00E61BFA"/>
    <w:rsid w:val="00E65AD3"/>
    <w:rsid w:val="00E7628B"/>
    <w:rsid w:val="00E97B01"/>
    <w:rsid w:val="00EA3DAF"/>
    <w:rsid w:val="00EB4442"/>
    <w:rsid w:val="00EC3DBA"/>
    <w:rsid w:val="00ED4BB8"/>
    <w:rsid w:val="00EE3216"/>
    <w:rsid w:val="00EE7613"/>
    <w:rsid w:val="00EF4FDE"/>
    <w:rsid w:val="00F1044E"/>
    <w:rsid w:val="00F10DD5"/>
    <w:rsid w:val="00F80363"/>
    <w:rsid w:val="00F81463"/>
    <w:rsid w:val="00FB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 strokecolor="maroon">
      <v:fill color="white" on="f"/>
      <v:stroke color="maroon" on="f"/>
      <o:colormru v:ext="edit" colors="#f6e650,#f59d61,#0c9,#ccf,#fbf4b5,#fc6,#be2d3c"/>
    </o:shapedefaults>
    <o:shapelayout v:ext="edit">
      <o:idmap v:ext="edit" data="1"/>
    </o:shapelayout>
  </w:shapeDefaults>
  <w:decimalSymbol w:val="."/>
  <w:listSeparator w:val=","/>
  <w14:docId w14:val="49E8AF4E"/>
  <w15:chartTrackingRefBased/>
  <w15:docId w15:val="{E4D9A454-E7C7-4E39-AA55-76B087ED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4842E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842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842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AA2783"/>
    <w:pPr>
      <w:spacing w:before="200"/>
      <w:jc w:val="center"/>
    </w:pPr>
    <w:rPr>
      <w:rFonts w:ascii="Tahoma" w:hAnsi="Tahoma"/>
      <w:b/>
      <w:color w:val="FFFFFF"/>
      <w:sz w:val="36"/>
      <w:szCs w:val="22"/>
    </w:rPr>
  </w:style>
  <w:style w:type="paragraph" w:customStyle="1" w:styleId="AddressHeading">
    <w:name w:val="Address Heading"/>
    <w:link w:val="AddressHeadingChar"/>
    <w:rsid w:val="00D71D00"/>
    <w:pPr>
      <w:spacing w:after="240"/>
      <w:jc w:val="right"/>
    </w:pPr>
    <w:rPr>
      <w:rFonts w:ascii="Tahoma" w:hAnsi="Tahoma"/>
      <w:b/>
      <w:sz w:val="24"/>
      <w:szCs w:val="24"/>
    </w:rPr>
  </w:style>
  <w:style w:type="paragraph" w:customStyle="1" w:styleId="AddressChar">
    <w:name w:val="Address Char"/>
    <w:link w:val="AddressCharChar"/>
    <w:rsid w:val="00D71D00"/>
    <w:pPr>
      <w:spacing w:after="200"/>
      <w:jc w:val="right"/>
    </w:pPr>
    <w:rPr>
      <w:rFonts w:ascii="Tahoma" w:hAnsi="Tahoma"/>
      <w:spacing w:val="4"/>
    </w:rPr>
  </w:style>
  <w:style w:type="character" w:customStyle="1" w:styleId="AddressHeadingChar">
    <w:name w:val="Address Heading Char"/>
    <w:basedOn w:val="DefaultParagraphFont"/>
    <w:link w:val="AddressHeading"/>
    <w:rsid w:val="00D71D00"/>
    <w:rPr>
      <w:rFonts w:ascii="Tahoma" w:hAnsi="Tahoma"/>
      <w:b/>
      <w:sz w:val="24"/>
      <w:szCs w:val="24"/>
      <w:lang w:val="en-US" w:eastAsia="en-US" w:bidi="ar-SA"/>
    </w:rPr>
  </w:style>
  <w:style w:type="character" w:customStyle="1" w:styleId="AddressCharChar">
    <w:name w:val="Address Char Char"/>
    <w:basedOn w:val="DefaultParagraphFont"/>
    <w:link w:val="AddressChar"/>
    <w:rsid w:val="00D71D00"/>
    <w:rPr>
      <w:rFonts w:ascii="Tahoma" w:hAnsi="Tahoma"/>
      <w:spacing w:val="4"/>
      <w:lang w:val="en-US" w:eastAsia="en-US" w:bidi="ar-SA"/>
    </w:rPr>
  </w:style>
  <w:style w:type="paragraph" w:styleId="BalloonText">
    <w:name w:val="Balloon Text"/>
    <w:basedOn w:val="Normal"/>
    <w:semiHidden/>
    <w:rsid w:val="00127893"/>
    <w:rPr>
      <w:rFonts w:ascii="Tahoma" w:hAnsi="Tahoma" w:cs="Tahoma"/>
      <w:sz w:val="16"/>
      <w:szCs w:val="16"/>
    </w:rPr>
  </w:style>
  <w:style w:type="paragraph" w:customStyle="1" w:styleId="CompanyName">
    <w:name w:val="Company Name"/>
    <w:rsid w:val="00811536"/>
    <w:pPr>
      <w:spacing w:before="120"/>
      <w:jc w:val="center"/>
    </w:pPr>
    <w:rPr>
      <w:rFonts w:ascii="Tahoma" w:hAnsi="Tahoma" w:cs="Arial"/>
      <w:b/>
      <w:bCs/>
      <w:color w:val="BE2D3C"/>
      <w:kern w:val="32"/>
      <w:sz w:val="64"/>
      <w:szCs w:val="40"/>
    </w:rPr>
  </w:style>
  <w:style w:type="paragraph" w:customStyle="1" w:styleId="SaleTitle">
    <w:name w:val="Sale Title"/>
    <w:autoRedefine/>
    <w:rsid w:val="00AD529F"/>
    <w:pPr>
      <w:jc w:val="center"/>
    </w:pPr>
    <w:rPr>
      <w:rFonts w:ascii="Tahoma" w:hAnsi="Tahoma" w:cs="Arial"/>
      <w:b/>
      <w:bCs/>
      <w:iCs/>
      <w:smallCaps/>
      <w:color w:val="666699"/>
      <w:sz w:val="56"/>
      <w:szCs w:val="56"/>
      <w:u w:val="single"/>
    </w:rPr>
  </w:style>
  <w:style w:type="paragraph" w:customStyle="1" w:styleId="SaleItem">
    <w:name w:val="Sale Item"/>
    <w:rsid w:val="000D3E8D"/>
    <w:pPr>
      <w:numPr>
        <w:numId w:val="3"/>
      </w:numPr>
      <w:spacing w:after="120"/>
    </w:pPr>
    <w:rPr>
      <w:rFonts w:ascii="Tahoma" w:hAnsi="Tahoma" w:cs="Arial"/>
      <w:b/>
      <w:bCs/>
      <w:color w:val="666699"/>
      <w:spacing w:val="10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nkin\Downloads\tf0608622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77790-3FD1-4BCB-BBF5-299221F8F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tf06086229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ITAdmin</dc:creator>
  <cp:keywords/>
  <dc:description/>
  <cp:lastModifiedBy>Admin</cp:lastModifiedBy>
  <cp:revision>2</cp:revision>
  <cp:lastPrinted>2019-09-04T19:28:00Z</cp:lastPrinted>
  <dcterms:created xsi:type="dcterms:W3CDTF">2019-09-24T17:53:00Z</dcterms:created>
  <dcterms:modified xsi:type="dcterms:W3CDTF">2019-09-24T17:53:00Z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TC060862291033</vt:lpwstr>
  </property>
</Properties>
</file>